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C3AEF" w14:textId="31CF2511" w:rsidR="00775247" w:rsidRDefault="00775247" w:rsidP="00AF36E5">
      <w:pPr>
        <w:pStyle w:val="Default"/>
        <w:rPr>
          <w:b/>
          <w:bCs/>
        </w:rPr>
      </w:pPr>
      <w:r>
        <w:rPr>
          <w:b/>
          <w:bCs/>
        </w:rPr>
        <w:t xml:space="preserve">Hybrid meeting: </w:t>
      </w:r>
    </w:p>
    <w:p w14:paraId="547683C9" w14:textId="77777777" w:rsidR="00775247" w:rsidRDefault="00775247" w:rsidP="00AF36E5">
      <w:pPr>
        <w:pStyle w:val="Default"/>
        <w:rPr>
          <w:b/>
          <w:bCs/>
        </w:rPr>
      </w:pPr>
      <w:r>
        <w:rPr>
          <w:b/>
          <w:bCs/>
        </w:rPr>
        <w:t>In Person: Kent Town Hall, 1</w:t>
      </w:r>
      <w:r w:rsidRPr="00775247">
        <w:rPr>
          <w:b/>
          <w:bCs/>
          <w:vertAlign w:val="superscript"/>
        </w:rPr>
        <w:t>st</w:t>
      </w:r>
      <w:r>
        <w:rPr>
          <w:b/>
          <w:bCs/>
        </w:rPr>
        <w:t xml:space="preserve"> Floor Large Meeting Room</w:t>
      </w:r>
    </w:p>
    <w:p w14:paraId="384156DD" w14:textId="3666FB69" w:rsidR="00AF36E5" w:rsidRDefault="00775247" w:rsidP="00AF36E5">
      <w:pPr>
        <w:pStyle w:val="Default"/>
        <w:rPr>
          <w:b/>
          <w:bCs/>
        </w:rPr>
      </w:pPr>
      <w:r>
        <w:rPr>
          <w:b/>
          <w:bCs/>
        </w:rPr>
        <w:t>Virtually via</w:t>
      </w:r>
      <w:r w:rsidR="00174BEE" w:rsidRPr="004050D2">
        <w:rPr>
          <w:b/>
          <w:bCs/>
        </w:rPr>
        <w:t xml:space="preserve"> Zoom</w:t>
      </w:r>
      <w:r>
        <w:rPr>
          <w:b/>
          <w:bCs/>
        </w:rPr>
        <w:t>:</w:t>
      </w:r>
      <w:r w:rsidR="00831E49">
        <w:rPr>
          <w:b/>
          <w:bCs/>
        </w:rPr>
        <w:t xml:space="preserve"> </w:t>
      </w:r>
      <w:hyperlink r:id="rId8" w:history="1">
        <w:r w:rsidR="00831E49" w:rsidRPr="00831E49">
          <w:rPr>
            <w:rStyle w:val="Hyperlink"/>
            <w:b/>
            <w:bCs/>
          </w:rPr>
          <w:t>https://us02web.zoom.us/j/85924423512</w:t>
        </w:r>
      </w:hyperlink>
    </w:p>
    <w:p w14:paraId="101DB5A6" w14:textId="310F784F" w:rsidR="00432C17" w:rsidRDefault="00432C17" w:rsidP="00432C17">
      <w:pPr>
        <w:shd w:val="clear" w:color="auto" w:fill="FFFFFF"/>
        <w:textAlignment w:val="center"/>
        <w:rPr>
          <w:rFonts w:ascii="Helvetica" w:hAnsi="Helvetica"/>
          <w:color w:val="232333"/>
          <w:spacing w:val="6"/>
          <w:sz w:val="21"/>
          <w:szCs w:val="21"/>
        </w:rPr>
      </w:pPr>
      <w:r>
        <w:rPr>
          <w:rFonts w:ascii="Helvetica" w:hAnsi="Helvetica"/>
          <w:color w:val="232333"/>
          <w:spacing w:val="6"/>
          <w:sz w:val="21"/>
          <w:szCs w:val="21"/>
        </w:rPr>
        <w:t xml:space="preserve">Meeting ID         </w:t>
      </w:r>
      <w:r w:rsidR="00831E49">
        <w:rPr>
          <w:rFonts w:ascii="Helvetica" w:hAnsi="Helvetica"/>
          <w:color w:val="232333"/>
          <w:spacing w:val="6"/>
          <w:sz w:val="21"/>
          <w:szCs w:val="21"/>
        </w:rPr>
        <w:t>859 2442 3512</w:t>
      </w:r>
    </w:p>
    <w:p w14:paraId="77C7DD9E" w14:textId="77777777" w:rsidR="00432C17" w:rsidRPr="004050D2" w:rsidRDefault="00432C17" w:rsidP="00AF36E5">
      <w:pPr>
        <w:pStyle w:val="Default"/>
        <w:rPr>
          <w:b/>
          <w:bCs/>
        </w:rPr>
      </w:pPr>
    </w:p>
    <w:p w14:paraId="5106E314" w14:textId="77777777" w:rsidR="008C08FA" w:rsidRPr="004050D2" w:rsidRDefault="008C08FA" w:rsidP="008C08FA">
      <w:pPr>
        <w:spacing w:line="276" w:lineRule="auto"/>
        <w:rPr>
          <w:b/>
        </w:rPr>
      </w:pPr>
      <w:r w:rsidRPr="004050D2">
        <w:rPr>
          <w:b/>
        </w:rPr>
        <w:t xml:space="preserve">All supporting documents related to this agenda can be found at: </w:t>
      </w:r>
    </w:p>
    <w:p w14:paraId="651981BA" w14:textId="3D13F50F" w:rsidR="00FA5958" w:rsidRDefault="00000000" w:rsidP="008C08FA">
      <w:hyperlink r:id="rId9" w:history="1">
        <w:r w:rsidR="00E8630D" w:rsidRPr="00D9763D">
          <w:rPr>
            <w:rStyle w:val="Hyperlink"/>
          </w:rPr>
          <w:t>https://drive.google.com/drive/folders/10wNYuYVz2i9Wpm2RFA4cCCwDaIFv0y2w?usp=sharing</w:t>
        </w:r>
      </w:hyperlink>
      <w:r w:rsidR="00E8630D">
        <w:t xml:space="preserve"> </w:t>
      </w:r>
    </w:p>
    <w:p w14:paraId="3B8EEC53" w14:textId="1CFCBA3C" w:rsidR="00E43275" w:rsidRDefault="00E43275" w:rsidP="00432C17">
      <w:pPr>
        <w:spacing w:line="276" w:lineRule="auto"/>
        <w:ind w:left="1080"/>
      </w:pPr>
    </w:p>
    <w:p w14:paraId="4CE6CD96" w14:textId="77777777" w:rsidR="00432C17" w:rsidRDefault="00432C17" w:rsidP="00432C17">
      <w:pPr>
        <w:spacing w:line="276" w:lineRule="auto"/>
        <w:ind w:left="1080"/>
      </w:pPr>
    </w:p>
    <w:p w14:paraId="5ACA4982" w14:textId="634D8AE7" w:rsidR="00831E49" w:rsidRDefault="00831E49" w:rsidP="00831E49">
      <w:r>
        <w:rPr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>1.</w:t>
      </w:r>
      <w:r>
        <w:rPr>
          <w:rFonts w:ascii="Arial" w:hAnsi="Arial" w:cs="Arial"/>
          <w:color w:val="222222"/>
          <w:shd w:val="clear" w:color="auto" w:fill="FFFFFF"/>
        </w:rPr>
        <w:t>Approval of Minutes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2. Public Comment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3. Old Business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a. Member Updates and Comment - Lions Club, KVFD, etc.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b. General Calendar Updates and Review of Logo Usage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c. Declaration of Independence has been delivered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d. Press and Marketing for events — who is going to do what?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e. Press Release for Meadow as Rep to Hartford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f. Outreach to general public, non-profits and volunteers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g. Permitting for Parade, Fireworks, etc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h. Facebook Page?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4. New Business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a. Brent Kallstrom and engagement of the VFW - update on Veterans Memorial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b. Engagement of Kent Curiosity - Grade School Students for the Parade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c. DJ for Events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5. Budget and Fundraising Initiatives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a. Budgeting for events planned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>b. T-shirts or other fundraising in advance of the day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6. Adjourn</w:t>
      </w:r>
    </w:p>
    <w:p w14:paraId="525D2506" w14:textId="0119041F" w:rsidR="00432C17" w:rsidRPr="004050D2" w:rsidRDefault="00432C17" w:rsidP="00831E49">
      <w:pPr>
        <w:pStyle w:val="ListParagraph"/>
      </w:pPr>
    </w:p>
    <w:sectPr w:rsidR="00432C17" w:rsidRPr="004050D2" w:rsidSect="005F50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EEDC4" w14:textId="77777777" w:rsidR="00641CDF" w:rsidRDefault="00641CDF" w:rsidP="00B4572E">
      <w:r>
        <w:separator/>
      </w:r>
    </w:p>
  </w:endnote>
  <w:endnote w:type="continuationSeparator" w:id="0">
    <w:p w14:paraId="59410ECD" w14:textId="77777777" w:rsidR="00641CDF" w:rsidRDefault="00641CDF" w:rsidP="00B45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588BA" w14:textId="77777777" w:rsidR="00546BCE" w:rsidRDefault="00546B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C0521" w14:textId="77777777" w:rsidR="00546BCE" w:rsidRDefault="00546B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49619" w14:textId="77777777" w:rsidR="00546BCE" w:rsidRDefault="00546B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CC33F" w14:textId="77777777" w:rsidR="00641CDF" w:rsidRDefault="00641CDF" w:rsidP="00B4572E">
      <w:r>
        <w:separator/>
      </w:r>
    </w:p>
  </w:footnote>
  <w:footnote w:type="continuationSeparator" w:id="0">
    <w:p w14:paraId="6840C829" w14:textId="77777777" w:rsidR="00641CDF" w:rsidRDefault="00641CDF" w:rsidP="00B45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AF8F4" w14:textId="77777777" w:rsidR="00546BCE" w:rsidRDefault="00546B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66D7C" w14:textId="627F196A" w:rsidR="00857330" w:rsidRPr="00326BA5" w:rsidRDefault="00546BCE" w:rsidP="00D20BA9">
    <w:pPr>
      <w:pStyle w:val="NoSpacing"/>
      <w:rPr>
        <w:b/>
        <w:bCs/>
        <w:sz w:val="22"/>
        <w:szCs w:val="22"/>
      </w:rPr>
    </w:pPr>
    <w:r>
      <w:rPr>
        <w:b/>
        <w:bCs/>
        <w:noProof/>
      </w:rPr>
      <w:drawing>
        <wp:anchor distT="0" distB="0" distL="114300" distR="114300" simplePos="0" relativeHeight="251661312" behindDoc="0" locked="0" layoutInCell="1" allowOverlap="1" wp14:anchorId="7DDB4685" wp14:editId="7C4CBFDC">
          <wp:simplePos x="0" y="0"/>
          <wp:positionH relativeFrom="margin">
            <wp:posOffset>79699</wp:posOffset>
          </wp:positionH>
          <wp:positionV relativeFrom="margin">
            <wp:posOffset>-984035</wp:posOffset>
          </wp:positionV>
          <wp:extent cx="878205" cy="908050"/>
          <wp:effectExtent l="0" t="0" r="0" b="6350"/>
          <wp:wrapSquare wrapText="bothSides"/>
          <wp:docPr id="6184582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458248" name="Picture 61845824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60" t="9899" r="18428" b="7768"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908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0BA9" w:rsidRPr="00F07066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6B5F9CB7" wp14:editId="05082147">
          <wp:simplePos x="0" y="0"/>
          <wp:positionH relativeFrom="margin">
            <wp:posOffset>5962650</wp:posOffset>
          </wp:positionH>
          <wp:positionV relativeFrom="paragraph">
            <wp:posOffset>0</wp:posOffset>
          </wp:positionV>
          <wp:extent cx="894715" cy="883920"/>
          <wp:effectExtent l="0" t="0" r="635" b="0"/>
          <wp:wrapSquare wrapText="bothSides"/>
          <wp:docPr id="2121137462" name="Picture 2121137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AE0">
      <w:rPr>
        <w:b/>
        <w:bCs/>
        <w:noProof/>
      </w:rPr>
      <w:t>USA</w:t>
    </w:r>
    <w:r w:rsidR="00174BEE">
      <w:rPr>
        <w:b/>
        <w:bCs/>
        <w:sz w:val="22"/>
        <w:szCs w:val="22"/>
      </w:rPr>
      <w:t xml:space="preserve"> 250 SUBCOMMITTEE</w:t>
    </w:r>
  </w:p>
  <w:p w14:paraId="5553057D" w14:textId="7AB0CCDC" w:rsidR="00857330" w:rsidRPr="00326BA5" w:rsidRDefault="00A75B39" w:rsidP="00D20BA9">
    <w:pPr>
      <w:pStyle w:val="NoSpacing"/>
      <w:rPr>
        <w:sz w:val="22"/>
        <w:szCs w:val="22"/>
      </w:rPr>
    </w:pPr>
    <w:r>
      <w:rPr>
        <w:sz w:val="22"/>
        <w:szCs w:val="22"/>
      </w:rPr>
      <w:t>Specia</w:t>
    </w:r>
    <w:r w:rsidR="00546BCE">
      <w:rPr>
        <w:sz w:val="22"/>
        <w:szCs w:val="22"/>
      </w:rPr>
      <w:t xml:space="preserve">l </w:t>
    </w:r>
    <w:r w:rsidR="00174BEE">
      <w:rPr>
        <w:sz w:val="22"/>
        <w:szCs w:val="22"/>
      </w:rPr>
      <w:t>Meeting Agenda</w:t>
    </w:r>
  </w:p>
  <w:p w14:paraId="6D066546" w14:textId="2A3C2CBC" w:rsidR="00857330" w:rsidRDefault="00356AE0" w:rsidP="00D20BA9">
    <w:pPr>
      <w:pStyle w:val="NoSpacing"/>
      <w:rPr>
        <w:sz w:val="22"/>
        <w:szCs w:val="22"/>
      </w:rPr>
    </w:pPr>
    <w:r>
      <w:rPr>
        <w:sz w:val="22"/>
        <w:szCs w:val="22"/>
      </w:rPr>
      <w:t>Tuesday</w:t>
    </w:r>
    <w:r w:rsidR="00C206DA">
      <w:rPr>
        <w:sz w:val="22"/>
        <w:szCs w:val="22"/>
      </w:rPr>
      <w:t xml:space="preserve">, </w:t>
    </w:r>
    <w:r w:rsidR="00487CD6">
      <w:rPr>
        <w:sz w:val="22"/>
        <w:szCs w:val="22"/>
      </w:rPr>
      <w:t xml:space="preserve">April </w:t>
    </w:r>
    <w:r w:rsidR="00831E49">
      <w:rPr>
        <w:sz w:val="22"/>
        <w:szCs w:val="22"/>
      </w:rPr>
      <w:t>28</w:t>
    </w:r>
    <w:r w:rsidR="00487CD6">
      <w:rPr>
        <w:sz w:val="22"/>
        <w:szCs w:val="22"/>
      </w:rPr>
      <w:t>, 2026</w:t>
    </w:r>
  </w:p>
  <w:p w14:paraId="64C959CA" w14:textId="110A4C1A" w:rsidR="00174BEE" w:rsidRPr="00326BA5" w:rsidRDefault="00A75B39" w:rsidP="00D20BA9">
    <w:pPr>
      <w:pStyle w:val="NoSpacing"/>
      <w:rPr>
        <w:sz w:val="22"/>
        <w:szCs w:val="22"/>
      </w:rPr>
    </w:pPr>
    <w:r>
      <w:rPr>
        <w:sz w:val="22"/>
        <w:szCs w:val="22"/>
      </w:rPr>
      <w:t>4</w:t>
    </w:r>
    <w:r w:rsidR="00FA11C7">
      <w:rPr>
        <w:sz w:val="22"/>
        <w:szCs w:val="22"/>
      </w:rPr>
      <w:t>:00 PM</w:t>
    </w:r>
    <w:r w:rsidR="00174BEE">
      <w:rPr>
        <w:sz w:val="22"/>
        <w:szCs w:val="22"/>
      </w:rPr>
      <w:t xml:space="preserve">, </w:t>
    </w:r>
    <w:r w:rsidR="00D20BA9">
      <w:rPr>
        <w:sz w:val="22"/>
        <w:szCs w:val="22"/>
      </w:rPr>
      <w:t>Hybrid, In Person and V</w:t>
    </w:r>
    <w:r w:rsidR="003A027A">
      <w:rPr>
        <w:sz w:val="22"/>
        <w:szCs w:val="22"/>
      </w:rPr>
      <w:t xml:space="preserve">irtual </w:t>
    </w:r>
    <w:r w:rsidR="00C206DA">
      <w:rPr>
        <w:sz w:val="22"/>
        <w:szCs w:val="22"/>
      </w:rPr>
      <w:t>via</w:t>
    </w:r>
    <w:r w:rsidR="00174BEE">
      <w:rPr>
        <w:sz w:val="22"/>
        <w:szCs w:val="22"/>
      </w:rPr>
      <w:t xml:space="preserve"> Zoom</w:t>
    </w:r>
  </w:p>
  <w:p w14:paraId="2968189B" w14:textId="4EBE15BA" w:rsidR="00857330" w:rsidRPr="00326BA5" w:rsidRDefault="00174BEE" w:rsidP="00D20BA9">
    <w:pPr>
      <w:pStyle w:val="NoSpacing"/>
      <w:rPr>
        <w:sz w:val="22"/>
        <w:szCs w:val="22"/>
      </w:rPr>
    </w:pPr>
    <w:r>
      <w:rPr>
        <w:sz w:val="22"/>
        <w:szCs w:val="22"/>
      </w:rPr>
      <w:t xml:space="preserve">41 Kent Green </w:t>
    </w:r>
    <w:r w:rsidR="005F48E1">
      <w:rPr>
        <w:sz w:val="22"/>
        <w:szCs w:val="22"/>
      </w:rPr>
      <w:t>Blvd.</w:t>
    </w:r>
    <w:r>
      <w:rPr>
        <w:sz w:val="22"/>
        <w:szCs w:val="22"/>
      </w:rPr>
      <w:t xml:space="preserve">, </w:t>
    </w:r>
    <w:r w:rsidR="00857330" w:rsidRPr="00326BA5">
      <w:rPr>
        <w:sz w:val="22"/>
        <w:szCs w:val="22"/>
      </w:rPr>
      <w:t>Kent, CT 06757</w:t>
    </w:r>
  </w:p>
  <w:p w14:paraId="73BA0F26" w14:textId="59F555AE" w:rsidR="00AF36E5" w:rsidRPr="00AF36E5" w:rsidRDefault="00AF36E5" w:rsidP="00AF36E5">
    <w:pPr>
      <w:pStyle w:val="NoSpacing"/>
      <w:rPr>
        <w:sz w:val="22"/>
        <w:szCs w:val="22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7B393" w14:textId="77777777" w:rsidR="00546BCE" w:rsidRDefault="00546B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D3C29D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01D7606"/>
    <w:multiLevelType w:val="hybridMultilevel"/>
    <w:tmpl w:val="08D0608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0123DA0"/>
    <w:multiLevelType w:val="hybridMultilevel"/>
    <w:tmpl w:val="5A06F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C5016"/>
    <w:multiLevelType w:val="hybridMultilevel"/>
    <w:tmpl w:val="2F88B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266EC7"/>
    <w:multiLevelType w:val="hybridMultilevel"/>
    <w:tmpl w:val="4B521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E72D3"/>
    <w:multiLevelType w:val="hybridMultilevel"/>
    <w:tmpl w:val="99F4A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2478265">
    <w:abstractNumId w:val="5"/>
  </w:num>
  <w:num w:numId="2" w16cid:durableId="1669558975">
    <w:abstractNumId w:val="2"/>
  </w:num>
  <w:num w:numId="3" w16cid:durableId="547225750">
    <w:abstractNumId w:val="1"/>
  </w:num>
  <w:num w:numId="4" w16cid:durableId="912353666">
    <w:abstractNumId w:val="0"/>
  </w:num>
  <w:num w:numId="5" w16cid:durableId="1896772881">
    <w:abstractNumId w:val="3"/>
  </w:num>
  <w:num w:numId="6" w16cid:durableId="9702126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889"/>
    <w:rsid w:val="0000798B"/>
    <w:rsid w:val="00010C3E"/>
    <w:rsid w:val="00012B0C"/>
    <w:rsid w:val="000170E2"/>
    <w:rsid w:val="00023720"/>
    <w:rsid w:val="00023F4E"/>
    <w:rsid w:val="0003411A"/>
    <w:rsid w:val="000741BA"/>
    <w:rsid w:val="00075E68"/>
    <w:rsid w:val="00076A8A"/>
    <w:rsid w:val="000949E3"/>
    <w:rsid w:val="000A7A84"/>
    <w:rsid w:val="000C2464"/>
    <w:rsid w:val="000C3A31"/>
    <w:rsid w:val="000E12D2"/>
    <w:rsid w:val="000E39AD"/>
    <w:rsid w:val="000E7D14"/>
    <w:rsid w:val="000F030A"/>
    <w:rsid w:val="000F2F87"/>
    <w:rsid w:val="000F5095"/>
    <w:rsid w:val="000F6210"/>
    <w:rsid w:val="001012A0"/>
    <w:rsid w:val="00104594"/>
    <w:rsid w:val="00121892"/>
    <w:rsid w:val="001410D7"/>
    <w:rsid w:val="0014152C"/>
    <w:rsid w:val="00174BEE"/>
    <w:rsid w:val="00182485"/>
    <w:rsid w:val="00187182"/>
    <w:rsid w:val="001949AA"/>
    <w:rsid w:val="00196743"/>
    <w:rsid w:val="001A43E6"/>
    <w:rsid w:val="001A7C56"/>
    <w:rsid w:val="001B09AA"/>
    <w:rsid w:val="001B67F7"/>
    <w:rsid w:val="001C216D"/>
    <w:rsid w:val="001E0892"/>
    <w:rsid w:val="001E7FCE"/>
    <w:rsid w:val="001F2F8B"/>
    <w:rsid w:val="002022DD"/>
    <w:rsid w:val="0021620E"/>
    <w:rsid w:val="00220540"/>
    <w:rsid w:val="002379CC"/>
    <w:rsid w:val="00242036"/>
    <w:rsid w:val="00281997"/>
    <w:rsid w:val="002857CF"/>
    <w:rsid w:val="002A7AD1"/>
    <w:rsid w:val="002C3748"/>
    <w:rsid w:val="0030266C"/>
    <w:rsid w:val="00314065"/>
    <w:rsid w:val="003304BA"/>
    <w:rsid w:val="00331808"/>
    <w:rsid w:val="00340566"/>
    <w:rsid w:val="00356AE0"/>
    <w:rsid w:val="00390B09"/>
    <w:rsid w:val="0039124D"/>
    <w:rsid w:val="003A027A"/>
    <w:rsid w:val="003A6EEF"/>
    <w:rsid w:val="003C1388"/>
    <w:rsid w:val="003C4F7E"/>
    <w:rsid w:val="003C5E5E"/>
    <w:rsid w:val="003D5B72"/>
    <w:rsid w:val="003D7F84"/>
    <w:rsid w:val="003E0D57"/>
    <w:rsid w:val="003E70DD"/>
    <w:rsid w:val="003F4E86"/>
    <w:rsid w:val="004050D2"/>
    <w:rsid w:val="00414889"/>
    <w:rsid w:val="00432C17"/>
    <w:rsid w:val="00434A34"/>
    <w:rsid w:val="0044180D"/>
    <w:rsid w:val="00442682"/>
    <w:rsid w:val="00454327"/>
    <w:rsid w:val="00456DA8"/>
    <w:rsid w:val="0047659C"/>
    <w:rsid w:val="00487CD6"/>
    <w:rsid w:val="004C5C70"/>
    <w:rsid w:val="004D3545"/>
    <w:rsid w:val="004F55FF"/>
    <w:rsid w:val="004F6156"/>
    <w:rsid w:val="00511E52"/>
    <w:rsid w:val="00545550"/>
    <w:rsid w:val="00546BCE"/>
    <w:rsid w:val="00552460"/>
    <w:rsid w:val="00554BBB"/>
    <w:rsid w:val="005572E9"/>
    <w:rsid w:val="00560EF7"/>
    <w:rsid w:val="00565238"/>
    <w:rsid w:val="005C0121"/>
    <w:rsid w:val="005C7F13"/>
    <w:rsid w:val="005D4508"/>
    <w:rsid w:val="005F48E1"/>
    <w:rsid w:val="005F5002"/>
    <w:rsid w:val="005F67B4"/>
    <w:rsid w:val="00620F95"/>
    <w:rsid w:val="00621894"/>
    <w:rsid w:val="006226A8"/>
    <w:rsid w:val="00636C68"/>
    <w:rsid w:val="00641CDF"/>
    <w:rsid w:val="006513B5"/>
    <w:rsid w:val="00651817"/>
    <w:rsid w:val="00666054"/>
    <w:rsid w:val="00695DBD"/>
    <w:rsid w:val="006E2C45"/>
    <w:rsid w:val="006E3FE2"/>
    <w:rsid w:val="006E6A40"/>
    <w:rsid w:val="006E769B"/>
    <w:rsid w:val="006F625D"/>
    <w:rsid w:val="006F7C5B"/>
    <w:rsid w:val="00734D76"/>
    <w:rsid w:val="00735B9B"/>
    <w:rsid w:val="00736271"/>
    <w:rsid w:val="00771DBD"/>
    <w:rsid w:val="00775247"/>
    <w:rsid w:val="007919CA"/>
    <w:rsid w:val="007A2E01"/>
    <w:rsid w:val="007A3199"/>
    <w:rsid w:val="007B1580"/>
    <w:rsid w:val="007C0392"/>
    <w:rsid w:val="007E638C"/>
    <w:rsid w:val="00803D3B"/>
    <w:rsid w:val="0083176F"/>
    <w:rsid w:val="00831E49"/>
    <w:rsid w:val="008424AB"/>
    <w:rsid w:val="00847B75"/>
    <w:rsid w:val="00850115"/>
    <w:rsid w:val="008522F8"/>
    <w:rsid w:val="00852DEF"/>
    <w:rsid w:val="00855F14"/>
    <w:rsid w:val="00857330"/>
    <w:rsid w:val="00861811"/>
    <w:rsid w:val="00864598"/>
    <w:rsid w:val="0087137B"/>
    <w:rsid w:val="00874E03"/>
    <w:rsid w:val="00877CE9"/>
    <w:rsid w:val="008B1F4C"/>
    <w:rsid w:val="008C08FA"/>
    <w:rsid w:val="008C2705"/>
    <w:rsid w:val="008C4C7C"/>
    <w:rsid w:val="008E7562"/>
    <w:rsid w:val="009001D6"/>
    <w:rsid w:val="00905F45"/>
    <w:rsid w:val="009133F8"/>
    <w:rsid w:val="0092525A"/>
    <w:rsid w:val="0095797E"/>
    <w:rsid w:val="009678ED"/>
    <w:rsid w:val="00986760"/>
    <w:rsid w:val="009A10CD"/>
    <w:rsid w:val="009A3F54"/>
    <w:rsid w:val="009B2E2C"/>
    <w:rsid w:val="009D1895"/>
    <w:rsid w:val="009D5B12"/>
    <w:rsid w:val="009F2174"/>
    <w:rsid w:val="009F3F10"/>
    <w:rsid w:val="00A05FA7"/>
    <w:rsid w:val="00A11518"/>
    <w:rsid w:val="00A1764F"/>
    <w:rsid w:val="00A34282"/>
    <w:rsid w:val="00A3543E"/>
    <w:rsid w:val="00A42D9B"/>
    <w:rsid w:val="00A50AFB"/>
    <w:rsid w:val="00A66DD8"/>
    <w:rsid w:val="00A7149F"/>
    <w:rsid w:val="00A72681"/>
    <w:rsid w:val="00A75B39"/>
    <w:rsid w:val="00A83007"/>
    <w:rsid w:val="00A962E1"/>
    <w:rsid w:val="00AD0DF2"/>
    <w:rsid w:val="00AE5485"/>
    <w:rsid w:val="00AF36E5"/>
    <w:rsid w:val="00B01BB0"/>
    <w:rsid w:val="00B024AB"/>
    <w:rsid w:val="00B4572E"/>
    <w:rsid w:val="00B6124F"/>
    <w:rsid w:val="00B97DD9"/>
    <w:rsid w:val="00BA347F"/>
    <w:rsid w:val="00BA3EFE"/>
    <w:rsid w:val="00BC0E93"/>
    <w:rsid w:val="00BC10CA"/>
    <w:rsid w:val="00BD63B3"/>
    <w:rsid w:val="00C01B92"/>
    <w:rsid w:val="00C206DA"/>
    <w:rsid w:val="00C3125C"/>
    <w:rsid w:val="00C360B8"/>
    <w:rsid w:val="00C62F68"/>
    <w:rsid w:val="00C63B6F"/>
    <w:rsid w:val="00C73559"/>
    <w:rsid w:val="00C7431B"/>
    <w:rsid w:val="00CB105A"/>
    <w:rsid w:val="00CB3BBC"/>
    <w:rsid w:val="00CC2EF7"/>
    <w:rsid w:val="00CC5D62"/>
    <w:rsid w:val="00CE47ED"/>
    <w:rsid w:val="00CE6A51"/>
    <w:rsid w:val="00D013D3"/>
    <w:rsid w:val="00D026C4"/>
    <w:rsid w:val="00D1699E"/>
    <w:rsid w:val="00D17DEA"/>
    <w:rsid w:val="00D20BA9"/>
    <w:rsid w:val="00D24CFA"/>
    <w:rsid w:val="00D56FC9"/>
    <w:rsid w:val="00D667BA"/>
    <w:rsid w:val="00D73D85"/>
    <w:rsid w:val="00D77F1E"/>
    <w:rsid w:val="00D87DD2"/>
    <w:rsid w:val="00D94A5F"/>
    <w:rsid w:val="00D958DC"/>
    <w:rsid w:val="00DA12E5"/>
    <w:rsid w:val="00DD0684"/>
    <w:rsid w:val="00DE28C6"/>
    <w:rsid w:val="00DF1DCD"/>
    <w:rsid w:val="00DF25C0"/>
    <w:rsid w:val="00DF5A0E"/>
    <w:rsid w:val="00E062EF"/>
    <w:rsid w:val="00E114E7"/>
    <w:rsid w:val="00E21EC1"/>
    <w:rsid w:val="00E246A4"/>
    <w:rsid w:val="00E2474D"/>
    <w:rsid w:val="00E260C5"/>
    <w:rsid w:val="00E3326D"/>
    <w:rsid w:val="00E43275"/>
    <w:rsid w:val="00E45DFC"/>
    <w:rsid w:val="00E60F15"/>
    <w:rsid w:val="00E76452"/>
    <w:rsid w:val="00E817F6"/>
    <w:rsid w:val="00E8630D"/>
    <w:rsid w:val="00E906E3"/>
    <w:rsid w:val="00EA0BAD"/>
    <w:rsid w:val="00EA1755"/>
    <w:rsid w:val="00EF62EE"/>
    <w:rsid w:val="00F175A9"/>
    <w:rsid w:val="00F302E9"/>
    <w:rsid w:val="00F30CB9"/>
    <w:rsid w:val="00F46AB4"/>
    <w:rsid w:val="00F72618"/>
    <w:rsid w:val="00F73D13"/>
    <w:rsid w:val="00F84FC0"/>
    <w:rsid w:val="00F91FCF"/>
    <w:rsid w:val="00FA11C7"/>
    <w:rsid w:val="00FA5958"/>
    <w:rsid w:val="00FA70CF"/>
    <w:rsid w:val="00FC1915"/>
    <w:rsid w:val="00FC1D55"/>
    <w:rsid w:val="00FD0D20"/>
    <w:rsid w:val="00FD3377"/>
    <w:rsid w:val="00FD4C90"/>
    <w:rsid w:val="00FD59B2"/>
    <w:rsid w:val="00FE0A87"/>
    <w:rsid w:val="00FF3B80"/>
    <w:rsid w:val="00FF3E8E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23CDF"/>
  <w15:docId w15:val="{9B4FC19C-B07E-4D56-A4B8-9595DFF5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88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72E"/>
  </w:style>
  <w:style w:type="paragraph" w:styleId="Footer">
    <w:name w:val="footer"/>
    <w:basedOn w:val="Normal"/>
    <w:link w:val="FooterChar"/>
    <w:uiPriority w:val="99"/>
    <w:unhideWhenUsed/>
    <w:rsid w:val="00B45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72E"/>
  </w:style>
  <w:style w:type="character" w:styleId="Hyperlink">
    <w:name w:val="Hyperlink"/>
    <w:basedOn w:val="DefaultParagraphFont"/>
    <w:uiPriority w:val="99"/>
    <w:unhideWhenUsed/>
    <w:rsid w:val="00B457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57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75E6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B2E2C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85733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F36E5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r-only">
    <w:name w:val="sr-only"/>
    <w:basedOn w:val="DefaultParagraphFont"/>
    <w:rsid w:val="00432C17"/>
  </w:style>
  <w:style w:type="paragraph" w:customStyle="1" w:styleId="pdt-xs">
    <w:name w:val="pdt-xs"/>
    <w:basedOn w:val="Normal"/>
    <w:rsid w:val="00432C1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4434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5924423512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0wNYuYVz2i9Wpm2RFA4cCCwDaIFv0y2w?usp=sharin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creation\Desktop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58B52-CC11-4048-880C-CE042071F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C:\Users\Recreation\Desktop\Letterhead.dotx</Template>
  <TotalTime>1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Recreation</dc:creator>
  <cp:keywords/>
  <dc:description/>
  <cp:lastModifiedBy>Microsoft Office User</cp:lastModifiedBy>
  <cp:revision>2</cp:revision>
  <cp:lastPrinted>2026-01-20T13:45:00Z</cp:lastPrinted>
  <dcterms:created xsi:type="dcterms:W3CDTF">2026-04-21T18:42:00Z</dcterms:created>
  <dcterms:modified xsi:type="dcterms:W3CDTF">2026-04-21T18:42:00Z</dcterms:modified>
</cp:coreProperties>
</file>